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/>
        <w:jc w:val="left"/>
        <w:rPr>
          <w:rFonts w:ascii="仿宋" w:hAnsi="仿宋" w:eastAsia="仿宋" w:cs="Times New Roman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附件：</w:t>
      </w:r>
    </w:p>
    <w:tbl>
      <w:tblPr>
        <w:tblStyle w:val="9"/>
        <w:tblW w:w="8401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2566"/>
        <w:gridCol w:w="2126"/>
        <w:gridCol w:w="200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401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官网信息发布员信息表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人事编号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20" w:firstLineChars="10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2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pacing w:after="150"/>
        <w:jc w:val="left"/>
        <w:rPr>
          <w:rFonts w:ascii="Helvetica" w:hAnsi="Helvetica" w:cs="Helvetica"/>
          <w:color w:val="333333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F26C7"/>
    <w:rsid w:val="00072617"/>
    <w:rsid w:val="000B3819"/>
    <w:rsid w:val="000F26C7"/>
    <w:rsid w:val="001025AC"/>
    <w:rsid w:val="00164C55"/>
    <w:rsid w:val="001E34C1"/>
    <w:rsid w:val="00226992"/>
    <w:rsid w:val="002B4840"/>
    <w:rsid w:val="002E20F3"/>
    <w:rsid w:val="003F6847"/>
    <w:rsid w:val="00452ED7"/>
    <w:rsid w:val="0059424C"/>
    <w:rsid w:val="00666A25"/>
    <w:rsid w:val="006E20E3"/>
    <w:rsid w:val="006F500A"/>
    <w:rsid w:val="00783702"/>
    <w:rsid w:val="007E0E69"/>
    <w:rsid w:val="008F0128"/>
    <w:rsid w:val="00A274CB"/>
    <w:rsid w:val="00B060A0"/>
    <w:rsid w:val="00B174E3"/>
    <w:rsid w:val="00B72572"/>
    <w:rsid w:val="00C15EB1"/>
    <w:rsid w:val="00C70D28"/>
    <w:rsid w:val="00CB3A58"/>
    <w:rsid w:val="00D0612E"/>
    <w:rsid w:val="00DB51BB"/>
    <w:rsid w:val="00E043A0"/>
    <w:rsid w:val="00FF6492"/>
    <w:rsid w:val="3E03578E"/>
    <w:rsid w:val="46E33A29"/>
    <w:rsid w:val="74A41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qFormat/>
    <w:uiPriority w:val="99"/>
    <w:pPr>
      <w:ind w:left="100" w:leftChars="2500"/>
    </w:p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qFormat/>
    <w:uiPriority w:val="99"/>
    <w:pPr>
      <w:widowControl/>
      <w:spacing w:after="150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99"/>
    <w:rPr>
      <w:b/>
      <w:bCs/>
    </w:rPr>
  </w:style>
  <w:style w:type="character" w:styleId="8">
    <w:name w:val="Hyperlink"/>
    <w:basedOn w:val="6"/>
    <w:semiHidden/>
    <w:qFormat/>
    <w:uiPriority w:val="99"/>
    <w:rPr>
      <w:color w:val="auto"/>
      <w:u w:val="none"/>
      <w:shd w:val="clear" w:color="auto" w:fill="auto"/>
    </w:rPr>
  </w:style>
  <w:style w:type="character" w:customStyle="1" w:styleId="10">
    <w:name w:val="Date Char"/>
    <w:basedOn w:val="6"/>
    <w:link w:val="2"/>
    <w:semiHidden/>
    <w:qFormat/>
    <w:locked/>
    <w:uiPriority w:val="99"/>
  </w:style>
  <w:style w:type="character" w:customStyle="1" w:styleId="11">
    <w:name w:val="Footer Char"/>
    <w:basedOn w:val="6"/>
    <w:link w:val="3"/>
    <w:qFormat/>
    <w:locked/>
    <w:uiPriority w:val="99"/>
    <w:rPr>
      <w:sz w:val="18"/>
      <w:szCs w:val="18"/>
    </w:rPr>
  </w:style>
  <w:style w:type="character" w:customStyle="1" w:styleId="12">
    <w:name w:val="Header Char"/>
    <w:basedOn w:val="6"/>
    <w:link w:val="4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11</Words>
  <Characters>66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2018-05-15T01:36:00Z</dcterms:created>
  <dc:creator>朱华森</dc:creator>
  <cp:lastModifiedBy>夏少云</cp:lastModifiedBy>
  <dcterms:modified xsi:type="dcterms:W3CDTF">2018-07-02T03:28:31Z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